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3B2276" w14:textId="77777777" w:rsidR="00272C34" w:rsidRPr="00E7764F" w:rsidRDefault="00272C34" w:rsidP="00272C3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7764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Просим довести данную информацию до слушателей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!</w:t>
      </w:r>
      <w:r w:rsidRPr="00E776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4A5C961" w14:textId="77777777" w:rsidR="00E7764F" w:rsidRDefault="00A058C1" w:rsidP="00F71A7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1A70">
        <w:rPr>
          <w:rFonts w:ascii="Times New Roman" w:hAnsi="Times New Roman" w:cs="Times New Roman"/>
          <w:sz w:val="24"/>
          <w:szCs w:val="24"/>
        </w:rPr>
        <w:t xml:space="preserve">Информация о курсах повышения квалификации </w:t>
      </w:r>
      <w:r w:rsidRPr="00F71A70">
        <w:rPr>
          <w:rFonts w:ascii="Times New Roman" w:hAnsi="Times New Roman" w:cs="Times New Roman"/>
          <w:bCs/>
          <w:color w:val="000000"/>
          <w:sz w:val="24"/>
          <w:szCs w:val="24"/>
        </w:rPr>
        <w:t>«Организация хранения, учета и отпуска лекарственных препаратов в медицинских организациях, имеющих лицензию на фармацевтическую деятельность»</w:t>
      </w:r>
      <w:r w:rsidRPr="00F71A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71A70">
        <w:rPr>
          <w:rFonts w:ascii="Times New Roman" w:hAnsi="Times New Roman" w:cs="Times New Roman"/>
          <w:bCs/>
          <w:color w:val="000000"/>
          <w:sz w:val="24"/>
          <w:szCs w:val="24"/>
        </w:rPr>
        <w:t>(144 академических часа) за счет бюджетных ассигнований</w:t>
      </w:r>
    </w:p>
    <w:p w14:paraId="172B7724" w14:textId="77777777" w:rsidR="00F71A70" w:rsidRPr="00F71A70" w:rsidRDefault="00F71A70" w:rsidP="00F71A7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9865EF1" w14:textId="77777777" w:rsidR="00A058C1" w:rsidRPr="00F71A70" w:rsidRDefault="00A058C1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</w:pPr>
      <w:r w:rsidRPr="00F71A70">
        <w:rPr>
          <w:bCs/>
          <w:color w:val="000000"/>
        </w:rPr>
        <w:t xml:space="preserve">1. Место проведения </w:t>
      </w:r>
      <w:r w:rsidR="00E67CFF">
        <w:rPr>
          <w:bCs/>
          <w:color w:val="000000"/>
        </w:rPr>
        <w:t xml:space="preserve">очных </w:t>
      </w:r>
      <w:r w:rsidRPr="00F71A70">
        <w:rPr>
          <w:bCs/>
          <w:color w:val="000000"/>
        </w:rPr>
        <w:t xml:space="preserve">занятий - </w:t>
      </w:r>
      <w:hyperlink r:id="rId5" w:tgtFrame="_blank" w:history="1">
        <w:r w:rsidRPr="00F71A70">
          <w:rPr>
            <w:rStyle w:val="a3"/>
            <w:color w:val="DD0000"/>
            <w:u w:val="none"/>
            <w:shd w:val="clear" w:color="auto" w:fill="FFFFFF"/>
          </w:rPr>
          <w:t xml:space="preserve"> </w:t>
        </w:r>
        <w:r w:rsidRPr="00F71A70">
          <w:rPr>
            <w:rStyle w:val="a3"/>
            <w:b/>
            <w:color w:val="auto"/>
            <w:u w:val="none"/>
            <w:shd w:val="clear" w:color="auto" w:fill="FFFFFF"/>
          </w:rPr>
          <w:t>Курск, Ямская улица</w:t>
        </w:r>
        <w:r w:rsidR="00F71A70">
          <w:rPr>
            <w:rStyle w:val="a3"/>
            <w:b/>
            <w:color w:val="auto"/>
            <w:u w:val="none"/>
            <w:shd w:val="clear" w:color="auto" w:fill="FFFFFF"/>
          </w:rPr>
          <w:t>, д.</w:t>
        </w:r>
        <w:r w:rsidRPr="00F71A70">
          <w:rPr>
            <w:rStyle w:val="a3"/>
            <w:b/>
            <w:color w:val="auto"/>
            <w:u w:val="none"/>
            <w:shd w:val="clear" w:color="auto" w:fill="FFFFFF"/>
          </w:rPr>
          <w:t xml:space="preserve"> 18</w:t>
        </w:r>
      </w:hyperlink>
      <w:r w:rsidRPr="00F71A70">
        <w:t xml:space="preserve">, </w:t>
      </w:r>
      <w:r w:rsidRPr="00CE623F">
        <w:rPr>
          <w:b/>
          <w:u w:val="single"/>
        </w:rPr>
        <w:t>фармацевтический корпус</w:t>
      </w:r>
      <w:r w:rsidRPr="00F71A70">
        <w:t xml:space="preserve"> Курского государственного медицинского университета, 3 этаж, </w:t>
      </w:r>
      <w:proofErr w:type="spellStart"/>
      <w:r w:rsidRPr="00F71A70">
        <w:t>каб</w:t>
      </w:r>
      <w:proofErr w:type="spellEnd"/>
      <w:r w:rsidRPr="00F71A70">
        <w:t xml:space="preserve">. 310 (консультации по </w:t>
      </w:r>
      <w:r w:rsidR="00225726" w:rsidRPr="00F71A70">
        <w:t>расписанию и учебным комнатам</w:t>
      </w:r>
      <w:r w:rsidRPr="00F71A70">
        <w:t xml:space="preserve"> в </w:t>
      </w:r>
      <w:proofErr w:type="spellStart"/>
      <w:r w:rsidRPr="00F71A70">
        <w:t>каб</w:t>
      </w:r>
      <w:proofErr w:type="spellEnd"/>
      <w:r w:rsidRPr="00F71A70">
        <w:t xml:space="preserve">. 305 – лаборантская). </w:t>
      </w:r>
    </w:p>
    <w:p w14:paraId="32F52C9A" w14:textId="77777777" w:rsidR="00A058C1" w:rsidRPr="00F71A70" w:rsidRDefault="00A058C1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b/>
          <w:color w:val="000000"/>
        </w:rPr>
        <w:t>Проезд от ЖД вокзала:</w:t>
      </w:r>
      <w:r w:rsidRPr="00F71A70">
        <w:rPr>
          <w:color w:val="000000"/>
        </w:rPr>
        <w:t xml:space="preserve"> маршрутное такси 210, 220, 246, 264, 269, 208; автобус 45, 60, 92, 94, 86, 77, 78, 80, 90, 78а; трамвай 2,4 до остановки «Площадь </w:t>
      </w:r>
      <w:proofErr w:type="spellStart"/>
      <w:r w:rsidRPr="00F71A70">
        <w:rPr>
          <w:color w:val="000000"/>
        </w:rPr>
        <w:t>Перекальского</w:t>
      </w:r>
      <w:proofErr w:type="spellEnd"/>
      <w:r w:rsidRPr="00F71A70">
        <w:rPr>
          <w:color w:val="000000"/>
        </w:rPr>
        <w:t>».</w:t>
      </w:r>
    </w:p>
    <w:p w14:paraId="02BCDCE7" w14:textId="77777777" w:rsidR="00A058C1" w:rsidRPr="00F71A70" w:rsidRDefault="00A058C1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b/>
          <w:color w:val="000000"/>
        </w:rPr>
        <w:t>Проезд от автовокзала:</w:t>
      </w:r>
      <w:r w:rsidRPr="00F71A70">
        <w:rPr>
          <w:color w:val="000000"/>
        </w:rPr>
        <w:t xml:space="preserve"> маршрутное такси 220, 226, 264, 266, 268, 452; автобус 54, 86; трамвай 2 до остановки «Площадь </w:t>
      </w:r>
      <w:proofErr w:type="spellStart"/>
      <w:r w:rsidRPr="00F71A70">
        <w:rPr>
          <w:color w:val="000000"/>
        </w:rPr>
        <w:t>Перекальского</w:t>
      </w:r>
      <w:proofErr w:type="spellEnd"/>
      <w:r w:rsidRPr="00F71A70">
        <w:rPr>
          <w:color w:val="000000"/>
        </w:rPr>
        <w:t>»</w:t>
      </w:r>
      <w:r w:rsidR="00004E81" w:rsidRPr="00F71A70">
        <w:rPr>
          <w:color w:val="000000"/>
        </w:rPr>
        <w:t>.</w:t>
      </w:r>
    </w:p>
    <w:p w14:paraId="22732BF0" w14:textId="77777777" w:rsidR="00F71A70" w:rsidRDefault="00F71A70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</w:p>
    <w:p w14:paraId="37695B80" w14:textId="77777777" w:rsidR="00004E81" w:rsidRPr="00F71A70" w:rsidRDefault="00004E81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>2. Начало занятий в первый день согласно графику обучения – 11-00.</w:t>
      </w:r>
    </w:p>
    <w:p w14:paraId="5FE808A7" w14:textId="77777777" w:rsidR="00F71A70" w:rsidRDefault="00F71A70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</w:p>
    <w:p w14:paraId="63A0CFA0" w14:textId="77777777" w:rsidR="00225726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>3. В первый день занятий слушателям необходимо иметь с собой:</w:t>
      </w:r>
    </w:p>
    <w:p w14:paraId="2B4A089D" w14:textId="77777777" w:rsidR="00CE623F" w:rsidRDefault="00CE623F" w:rsidP="00E20801">
      <w:pPr>
        <w:pStyle w:val="structureotstup"/>
        <w:shd w:val="clear" w:color="auto" w:fill="FFFFFF"/>
        <w:spacing w:before="0" w:beforeAutospacing="0" w:after="0" w:afterAutospacing="0"/>
        <w:ind w:firstLine="525"/>
        <w:jc w:val="center"/>
        <w:rPr>
          <w:b/>
          <w:color w:val="000000"/>
        </w:rPr>
      </w:pPr>
    </w:p>
    <w:p w14:paraId="5239408E" w14:textId="77777777" w:rsidR="00E20801" w:rsidRPr="00E20801" w:rsidRDefault="00E20801" w:rsidP="00E20801">
      <w:pPr>
        <w:pStyle w:val="structureotstup"/>
        <w:shd w:val="clear" w:color="auto" w:fill="FFFFFF"/>
        <w:spacing w:before="0" w:beforeAutospacing="0" w:after="0" w:afterAutospacing="0"/>
        <w:ind w:firstLine="525"/>
        <w:jc w:val="center"/>
        <w:rPr>
          <w:b/>
          <w:color w:val="000000"/>
        </w:rPr>
      </w:pPr>
      <w:r w:rsidRPr="00E20801">
        <w:rPr>
          <w:b/>
          <w:color w:val="000000"/>
        </w:rPr>
        <w:t>Общие документы на всю ЦРБ</w:t>
      </w:r>
    </w:p>
    <w:p w14:paraId="796E7966" w14:textId="112F87C2" w:rsidR="00225726" w:rsidRPr="00F71A70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>- ходатайство от ЦРБ (</w:t>
      </w:r>
      <w:r w:rsidRPr="00E67CFF">
        <w:rPr>
          <w:b/>
          <w:color w:val="000000"/>
        </w:rPr>
        <w:t>образец в приложении к данной информации</w:t>
      </w:r>
      <w:r w:rsidRPr="00F71A70">
        <w:rPr>
          <w:color w:val="000000"/>
        </w:rPr>
        <w:t>) – 1 экземпляр на всех слушателей</w:t>
      </w:r>
      <w:r w:rsidR="00CE623F">
        <w:rPr>
          <w:color w:val="000000"/>
        </w:rPr>
        <w:t xml:space="preserve"> курса</w:t>
      </w:r>
      <w:r w:rsidRPr="00F71A70">
        <w:rPr>
          <w:color w:val="000000"/>
        </w:rPr>
        <w:t xml:space="preserve"> одной ЦРБ;</w:t>
      </w:r>
      <w:r w:rsidR="00CE623F">
        <w:rPr>
          <w:color w:val="000000"/>
        </w:rPr>
        <w:t xml:space="preserve"> В</w:t>
      </w:r>
      <w:r w:rsidR="00A369D0">
        <w:rPr>
          <w:color w:val="000000"/>
        </w:rPr>
        <w:t xml:space="preserve"> ходатайстве сроки обучения с 30.10.17г. по 25</w:t>
      </w:r>
      <w:r w:rsidR="00CE623F">
        <w:rPr>
          <w:color w:val="000000"/>
        </w:rPr>
        <w:t>.10.18г.; Указывать только тех слушателей, кто будет учиться на данном цикле, а не всех слушателей ЦРБ за год!</w:t>
      </w:r>
      <w:r w:rsidR="003B09CB">
        <w:rPr>
          <w:color w:val="000000"/>
        </w:rPr>
        <w:t xml:space="preserve"> Заверить печатью!</w:t>
      </w:r>
    </w:p>
    <w:p w14:paraId="319C2EEB" w14:textId="77777777" w:rsidR="003B09CB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>- в</w:t>
      </w:r>
      <w:r w:rsidR="00E67CFF">
        <w:rPr>
          <w:color w:val="000000"/>
        </w:rPr>
        <w:t>ыписка</w:t>
      </w:r>
      <w:r w:rsidRPr="00F71A70">
        <w:rPr>
          <w:color w:val="000000"/>
        </w:rPr>
        <w:t xml:space="preserve"> из приказа по ЦРБ о направлении слушателей на обучение</w:t>
      </w:r>
      <w:r w:rsidR="003B09CB">
        <w:rPr>
          <w:color w:val="000000"/>
        </w:rPr>
        <w:t xml:space="preserve"> (заверить печатью)</w:t>
      </w:r>
      <w:r w:rsidRPr="00F71A70">
        <w:rPr>
          <w:color w:val="000000"/>
        </w:rPr>
        <w:t>;</w:t>
      </w:r>
    </w:p>
    <w:p w14:paraId="79B34B5A" w14:textId="77777777" w:rsidR="00225726" w:rsidRPr="00F71A70" w:rsidRDefault="00E20801" w:rsidP="00E20801">
      <w:pPr>
        <w:pStyle w:val="structureotstup"/>
        <w:shd w:val="clear" w:color="auto" w:fill="FFFFFF"/>
        <w:spacing w:before="0" w:beforeAutospacing="0" w:after="0" w:afterAutospacing="0"/>
        <w:ind w:firstLine="525"/>
        <w:jc w:val="center"/>
        <w:rPr>
          <w:b/>
          <w:color w:val="000000"/>
        </w:rPr>
      </w:pPr>
      <w:bookmarkStart w:id="0" w:name="_GoBack"/>
      <w:bookmarkEnd w:id="0"/>
      <w:r>
        <w:rPr>
          <w:b/>
          <w:color w:val="000000"/>
        </w:rPr>
        <w:t>Личные документы и вещи слушателя</w:t>
      </w:r>
    </w:p>
    <w:p w14:paraId="6E5EBD8B" w14:textId="7E3E2847" w:rsidR="00225726" w:rsidRPr="00F71A70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>- паспорт</w:t>
      </w:r>
      <w:r w:rsidR="00CE623F">
        <w:rPr>
          <w:color w:val="000000"/>
        </w:rPr>
        <w:t xml:space="preserve"> (оригинал,  могут потребовать на вахте)</w:t>
      </w:r>
      <w:r w:rsidRPr="00F71A70">
        <w:rPr>
          <w:color w:val="000000"/>
        </w:rPr>
        <w:t>;</w:t>
      </w:r>
      <w:r w:rsidR="003B09CB">
        <w:rPr>
          <w:color w:val="000000"/>
        </w:rPr>
        <w:t xml:space="preserve"> копия не нужна</w:t>
      </w:r>
    </w:p>
    <w:p w14:paraId="439A7575" w14:textId="77777777" w:rsidR="00225726" w:rsidRPr="00F71A70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>- СНИЛС;</w:t>
      </w:r>
    </w:p>
    <w:p w14:paraId="1798DC01" w14:textId="77777777" w:rsidR="00225726" w:rsidRPr="00F71A70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 xml:space="preserve">- </w:t>
      </w:r>
      <w:r w:rsidR="00E67CFF">
        <w:rPr>
          <w:color w:val="000000"/>
        </w:rPr>
        <w:t>заверенная</w:t>
      </w:r>
      <w:r w:rsidRPr="00F71A70">
        <w:rPr>
          <w:color w:val="000000"/>
        </w:rPr>
        <w:t xml:space="preserve"> </w:t>
      </w:r>
      <w:r w:rsidR="00E67CFF">
        <w:rPr>
          <w:color w:val="000000"/>
        </w:rPr>
        <w:t>копия</w:t>
      </w:r>
      <w:r w:rsidRPr="00F71A70">
        <w:rPr>
          <w:color w:val="000000"/>
        </w:rPr>
        <w:t xml:space="preserve"> диплома об образовании;</w:t>
      </w:r>
    </w:p>
    <w:p w14:paraId="5E3CC550" w14:textId="77777777" w:rsidR="00225726" w:rsidRPr="00F71A70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7"/>
        <w:jc w:val="both"/>
        <w:rPr>
          <w:color w:val="000000"/>
        </w:rPr>
      </w:pPr>
      <w:r w:rsidRPr="00F71A70">
        <w:rPr>
          <w:color w:val="000000"/>
        </w:rPr>
        <w:t xml:space="preserve">- </w:t>
      </w:r>
      <w:r w:rsidR="00E67CFF">
        <w:rPr>
          <w:color w:val="000000"/>
        </w:rPr>
        <w:t>заверенная</w:t>
      </w:r>
      <w:r w:rsidRPr="00F71A70">
        <w:rPr>
          <w:color w:val="000000"/>
        </w:rPr>
        <w:t xml:space="preserve"> </w:t>
      </w:r>
      <w:r w:rsidR="00E67CFF">
        <w:rPr>
          <w:color w:val="000000"/>
        </w:rPr>
        <w:t>копия</w:t>
      </w:r>
      <w:r w:rsidRPr="00F71A70">
        <w:rPr>
          <w:color w:val="000000"/>
        </w:rPr>
        <w:t xml:space="preserve"> сертификата по специальности (заверить каждый разворот);</w:t>
      </w:r>
    </w:p>
    <w:p w14:paraId="5C6A7BAE" w14:textId="77777777" w:rsidR="00225726" w:rsidRPr="00F71A70" w:rsidRDefault="00225726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 w:rsidRPr="00F71A70">
        <w:rPr>
          <w:color w:val="000000"/>
        </w:rPr>
        <w:t xml:space="preserve">- постранично </w:t>
      </w:r>
      <w:r w:rsidR="00E67CFF">
        <w:rPr>
          <w:color w:val="000000"/>
        </w:rPr>
        <w:t>заверенная</w:t>
      </w:r>
      <w:r w:rsidRPr="00F71A70">
        <w:rPr>
          <w:color w:val="000000"/>
        </w:rPr>
        <w:t xml:space="preserve"> </w:t>
      </w:r>
      <w:r w:rsidR="00E67CFF">
        <w:rPr>
          <w:color w:val="000000"/>
        </w:rPr>
        <w:t>копия</w:t>
      </w:r>
      <w:r w:rsidR="00F71A70" w:rsidRPr="00F71A70">
        <w:rPr>
          <w:color w:val="000000"/>
        </w:rPr>
        <w:t xml:space="preserve"> трудовой книжки;</w:t>
      </w:r>
    </w:p>
    <w:p w14:paraId="7C17B872" w14:textId="77777777" w:rsidR="00F71A70" w:rsidRDefault="00E67CFF" w:rsidP="00F71A70">
      <w:pPr>
        <w:pStyle w:val="structureotstup"/>
        <w:shd w:val="clear" w:color="auto" w:fill="FFFFFF"/>
        <w:spacing w:before="0" w:beforeAutospacing="0" w:after="0" w:afterAutospacing="0"/>
        <w:ind w:firstLine="525"/>
        <w:jc w:val="both"/>
        <w:rPr>
          <w:color w:val="000000"/>
        </w:rPr>
      </w:pPr>
      <w:r>
        <w:rPr>
          <w:color w:val="000000"/>
        </w:rPr>
        <w:t>- заверенная копия</w:t>
      </w:r>
      <w:r w:rsidR="00F71A70" w:rsidRPr="00F71A70">
        <w:rPr>
          <w:color w:val="000000"/>
        </w:rPr>
        <w:t xml:space="preserve"> ранее выданного удостоверения</w:t>
      </w:r>
      <w:proofErr w:type="gramStart"/>
      <w:r w:rsidR="00F71A70" w:rsidRPr="00F71A70">
        <w:rPr>
          <w:color w:val="000000"/>
        </w:rPr>
        <w:t xml:space="preserve"> </w:t>
      </w:r>
      <w:r w:rsidR="00F71A70" w:rsidRPr="00CE623F">
        <w:rPr>
          <w:caps/>
          <w:color w:val="000000"/>
          <w:u w:val="single"/>
        </w:rPr>
        <w:t>о</w:t>
      </w:r>
      <w:proofErr w:type="gramEnd"/>
      <w:r w:rsidR="00F71A70" w:rsidRPr="00CE623F">
        <w:rPr>
          <w:caps/>
          <w:color w:val="000000"/>
          <w:u w:val="single"/>
        </w:rPr>
        <w:t xml:space="preserve"> прохождении курсов по розничной торговле лекарственными препаратами</w:t>
      </w:r>
      <w:r w:rsidR="00F71A70" w:rsidRPr="00F71A70">
        <w:rPr>
          <w:color w:val="000000"/>
        </w:rPr>
        <w:t xml:space="preserve"> (для тех, кто уже учился на курсах в КГМУ или других учебных заведениях 5-6 лет назад</w:t>
      </w:r>
      <w:r w:rsidR="00CE623F">
        <w:rPr>
          <w:color w:val="000000"/>
        </w:rPr>
        <w:t xml:space="preserve">. </w:t>
      </w:r>
      <w:proofErr w:type="gramStart"/>
      <w:r w:rsidR="00CE623F">
        <w:rPr>
          <w:color w:val="000000"/>
        </w:rPr>
        <w:t>Если не обучались розничной торговле лекарствами – других удостоверений о курсах не надо привозить!);</w:t>
      </w:r>
      <w:proofErr w:type="gramEnd"/>
    </w:p>
    <w:p w14:paraId="350BDF62" w14:textId="77777777" w:rsidR="00F71A70" w:rsidRPr="00E67CFF" w:rsidRDefault="00F71A70" w:rsidP="00E67CFF">
      <w:pPr>
        <w:pStyle w:val="structureotstup"/>
        <w:shd w:val="clear" w:color="auto" w:fill="FFFFFF"/>
        <w:spacing w:before="0" w:beforeAutospacing="0" w:after="0" w:afterAutospacing="0"/>
        <w:ind w:firstLine="527"/>
        <w:jc w:val="both"/>
        <w:rPr>
          <w:color w:val="000000"/>
        </w:rPr>
      </w:pPr>
      <w:r w:rsidRPr="00E67CFF">
        <w:rPr>
          <w:color w:val="000000"/>
        </w:rPr>
        <w:t>- ручка, тетрадь, флэш-карта для получения заданий.</w:t>
      </w:r>
    </w:p>
    <w:p w14:paraId="238570B8" w14:textId="77777777" w:rsidR="00E67CFF" w:rsidRDefault="00E67CFF" w:rsidP="00E67CFF">
      <w:pPr>
        <w:pStyle w:val="structureotstup"/>
        <w:shd w:val="clear" w:color="auto" w:fill="FFFFFF"/>
        <w:spacing w:before="0" w:beforeAutospacing="0" w:after="0" w:afterAutospacing="0"/>
        <w:ind w:firstLine="527"/>
        <w:jc w:val="both"/>
        <w:rPr>
          <w:b/>
          <w:color w:val="000000"/>
        </w:rPr>
      </w:pPr>
    </w:p>
    <w:p w14:paraId="51420C93" w14:textId="77777777" w:rsidR="00225726" w:rsidRPr="00E67CFF" w:rsidRDefault="00E7764F" w:rsidP="00E67CFF">
      <w:pPr>
        <w:pStyle w:val="structureotstup"/>
        <w:shd w:val="clear" w:color="auto" w:fill="FFFFFF"/>
        <w:spacing w:before="0" w:beforeAutospacing="0" w:after="0" w:afterAutospacing="0"/>
        <w:ind w:firstLine="527"/>
        <w:jc w:val="both"/>
        <w:rPr>
          <w:b/>
          <w:color w:val="000000"/>
        </w:rPr>
      </w:pPr>
      <w:r w:rsidRPr="00E67CFF">
        <w:rPr>
          <w:b/>
          <w:color w:val="000000"/>
        </w:rPr>
        <w:t>Каждый слушатель должен знать адрес своей электронной почты или электронной почты ЦРБ (записать и привезти с собой)!</w:t>
      </w:r>
    </w:p>
    <w:p w14:paraId="6DE9330C" w14:textId="77777777" w:rsidR="00C64C7A" w:rsidRPr="00E67CFF" w:rsidRDefault="00C64C7A" w:rsidP="00E67CFF">
      <w:pPr>
        <w:pStyle w:val="structureotstup"/>
        <w:shd w:val="clear" w:color="auto" w:fill="FFFFFF"/>
        <w:spacing w:before="0" w:beforeAutospacing="0" w:after="0" w:afterAutospacing="0"/>
        <w:ind w:firstLine="527"/>
        <w:jc w:val="both"/>
        <w:rPr>
          <w:b/>
          <w:color w:val="000000"/>
        </w:rPr>
      </w:pPr>
      <w:r w:rsidRPr="00E67CFF">
        <w:rPr>
          <w:b/>
          <w:color w:val="000000"/>
        </w:rPr>
        <w:t>Каждый слушатель должен будет в первый день занятий сообщить о наличии или отсутствии у него возможности работать с системами дистанционного обучения (есть ли у</w:t>
      </w:r>
      <w:r w:rsidR="00370758" w:rsidRPr="00E67CFF">
        <w:rPr>
          <w:b/>
          <w:color w:val="000000"/>
        </w:rPr>
        <w:t xml:space="preserve"> него</w:t>
      </w:r>
      <w:r w:rsidRPr="00E67CFF">
        <w:rPr>
          <w:b/>
          <w:color w:val="000000"/>
        </w:rPr>
        <w:t xml:space="preserve"> доступ в Интернет – дома или на работе (ФАП или ЦРБ), а также возможность </w:t>
      </w:r>
      <w:r w:rsidR="00370758" w:rsidRPr="00E67CFF">
        <w:rPr>
          <w:b/>
          <w:color w:val="000000"/>
        </w:rPr>
        <w:t>вид</w:t>
      </w:r>
      <w:proofErr w:type="gramStart"/>
      <w:r w:rsidR="00370758" w:rsidRPr="00E67CFF">
        <w:rPr>
          <w:b/>
          <w:color w:val="000000"/>
        </w:rPr>
        <w:t>ео и ау</w:t>
      </w:r>
      <w:proofErr w:type="gramEnd"/>
      <w:r w:rsidR="00370758" w:rsidRPr="00E67CFF">
        <w:rPr>
          <w:b/>
          <w:color w:val="000000"/>
        </w:rPr>
        <w:t>дио воспроизведения на своем или рабочем компьютере</w:t>
      </w:r>
      <w:r w:rsidRPr="00E67CFF">
        <w:rPr>
          <w:b/>
          <w:color w:val="000000"/>
        </w:rPr>
        <w:t xml:space="preserve"> дистанционных лекций). </w:t>
      </w:r>
      <w:r w:rsidR="00370758" w:rsidRPr="00E67CFF">
        <w:rPr>
          <w:b/>
          <w:color w:val="000000"/>
        </w:rPr>
        <w:t>Эта информация необходима для оптимизации учебного процесса с учетом пожеланий и возможностей слушателей.</w:t>
      </w:r>
    </w:p>
    <w:p w14:paraId="265856C9" w14:textId="77777777" w:rsidR="00225726" w:rsidRPr="00E67CFF" w:rsidRDefault="00225726" w:rsidP="00E67CFF">
      <w:pPr>
        <w:pStyle w:val="structureotstup"/>
        <w:shd w:val="clear" w:color="auto" w:fill="FFFFFF"/>
        <w:spacing w:before="0" w:beforeAutospacing="0" w:after="0" w:afterAutospacing="0"/>
        <w:ind w:firstLine="527"/>
        <w:jc w:val="both"/>
        <w:rPr>
          <w:color w:val="000000"/>
        </w:rPr>
      </w:pPr>
    </w:p>
    <w:p w14:paraId="26062793" w14:textId="77777777" w:rsidR="00004E81" w:rsidRDefault="00004E81" w:rsidP="00A058C1">
      <w:pPr>
        <w:pStyle w:val="structureotstup"/>
        <w:shd w:val="clear" w:color="auto" w:fill="FFFFFF"/>
        <w:ind w:firstLine="525"/>
        <w:jc w:val="both"/>
        <w:rPr>
          <w:color w:val="000000"/>
          <w:sz w:val="26"/>
          <w:szCs w:val="26"/>
        </w:rPr>
      </w:pPr>
    </w:p>
    <w:p w14:paraId="552901FA" w14:textId="77777777" w:rsidR="000C327D" w:rsidRDefault="000C327D" w:rsidP="00A058C1">
      <w:pPr>
        <w:pStyle w:val="structureotstup"/>
        <w:shd w:val="clear" w:color="auto" w:fill="FFFFFF"/>
        <w:ind w:firstLine="525"/>
        <w:jc w:val="both"/>
        <w:rPr>
          <w:color w:val="000000"/>
          <w:sz w:val="26"/>
          <w:szCs w:val="26"/>
        </w:rPr>
      </w:pPr>
    </w:p>
    <w:p w14:paraId="213DA9EA" w14:textId="77777777" w:rsidR="000C327D" w:rsidRPr="003E25AC" w:rsidRDefault="000C327D" w:rsidP="00A81F33">
      <w:pPr>
        <w:rPr>
          <w:rFonts w:ascii="Times New Roman" w:hAnsi="Times New Roman" w:cs="Times New Roman"/>
          <w:i/>
          <w:sz w:val="28"/>
          <w:szCs w:val="28"/>
        </w:rPr>
      </w:pPr>
      <w:r w:rsidRPr="003E25AC">
        <w:rPr>
          <w:i/>
        </w:rPr>
        <w:lastRenderedPageBreak/>
        <w:t xml:space="preserve">Бланк организации </w:t>
      </w:r>
    </w:p>
    <w:p w14:paraId="55AC4488" w14:textId="77777777" w:rsidR="000C327D" w:rsidRPr="00A81F33" w:rsidRDefault="00A81F33" w:rsidP="00A05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C327D" w:rsidRPr="00A81F33">
        <w:rPr>
          <w:rFonts w:ascii="Times New Roman" w:hAnsi="Times New Roman" w:cs="Times New Roman"/>
          <w:sz w:val="28"/>
          <w:szCs w:val="28"/>
        </w:rPr>
        <w:t xml:space="preserve">Ректору ФГБОУ ВО КГМУ </w:t>
      </w:r>
    </w:p>
    <w:p w14:paraId="4CCDFD08" w14:textId="77777777" w:rsidR="00A81F33" w:rsidRPr="00A81F33" w:rsidRDefault="00A81F33" w:rsidP="00A05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C327D" w:rsidRPr="00A81F33">
        <w:rPr>
          <w:rFonts w:ascii="Times New Roman" w:hAnsi="Times New Roman" w:cs="Times New Roman"/>
          <w:sz w:val="28"/>
          <w:szCs w:val="28"/>
        </w:rPr>
        <w:t xml:space="preserve">Минздрава России </w:t>
      </w:r>
    </w:p>
    <w:p w14:paraId="1570FDC4" w14:textId="77777777" w:rsidR="000C327D" w:rsidRPr="00A81F33" w:rsidRDefault="00A81F33" w:rsidP="00A05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C327D" w:rsidRPr="00A81F33">
        <w:rPr>
          <w:rFonts w:ascii="Times New Roman" w:hAnsi="Times New Roman" w:cs="Times New Roman"/>
          <w:sz w:val="28"/>
          <w:szCs w:val="28"/>
        </w:rPr>
        <w:t xml:space="preserve">профессору В.А.Лазаренко </w:t>
      </w:r>
    </w:p>
    <w:p w14:paraId="2AC40439" w14:textId="77777777" w:rsidR="000C327D" w:rsidRPr="00A81F33" w:rsidRDefault="000C327D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E2C524" w14:textId="77777777" w:rsidR="000C327D" w:rsidRPr="00A81F33" w:rsidRDefault="000C327D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B1C606" w14:textId="77777777" w:rsidR="000C327D" w:rsidRPr="00A81F33" w:rsidRDefault="000C327D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06CD1D" w14:textId="77777777" w:rsidR="00A81F33" w:rsidRPr="00A81F33" w:rsidRDefault="00A81F33" w:rsidP="00A05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33">
        <w:rPr>
          <w:rFonts w:ascii="Times New Roman" w:hAnsi="Times New Roman" w:cs="Times New Roman"/>
          <w:sz w:val="28"/>
          <w:szCs w:val="28"/>
        </w:rPr>
        <w:t>Ходатайство</w:t>
      </w:r>
      <w:r w:rsidR="000C327D" w:rsidRPr="00A81F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7B1D1" w14:textId="77777777" w:rsidR="003E25AC" w:rsidRDefault="000C327D" w:rsidP="003E25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1F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81F33">
        <w:rPr>
          <w:rFonts w:ascii="Times New Roman" w:hAnsi="Times New Roman" w:cs="Times New Roman"/>
          <w:sz w:val="28"/>
          <w:szCs w:val="28"/>
        </w:rPr>
        <w:t>ОБУЗ</w:t>
      </w:r>
      <w:r w:rsidRPr="00A81F33">
        <w:rPr>
          <w:rFonts w:ascii="Times New Roman" w:hAnsi="Times New Roman" w:cs="Times New Roman"/>
          <w:sz w:val="28"/>
          <w:szCs w:val="28"/>
        </w:rPr>
        <w:t xml:space="preserve"> </w:t>
      </w:r>
      <w:r w:rsidR="00A81F33">
        <w:rPr>
          <w:rFonts w:ascii="Times New Roman" w:hAnsi="Times New Roman" w:cs="Times New Roman"/>
          <w:sz w:val="28"/>
          <w:szCs w:val="28"/>
        </w:rPr>
        <w:t xml:space="preserve">«                                  ЦРБ» просит выделить путевки </w:t>
      </w:r>
      <w:r w:rsidRPr="00A81F33">
        <w:rPr>
          <w:rFonts w:ascii="Times New Roman" w:hAnsi="Times New Roman" w:cs="Times New Roman"/>
          <w:sz w:val="28"/>
          <w:szCs w:val="28"/>
        </w:rPr>
        <w:t>на обучение  по дополнительной профессиональной программе повышения квалификации «</w:t>
      </w:r>
      <w:r w:rsidR="00A81F33" w:rsidRPr="00930BCB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Организация хранения, учета и отпуска лекарственных препаратов в медицинских организациях, имеющих лицензию на фармацевтическую деятельность</w:t>
      </w:r>
      <w:r w:rsidRPr="00A81F33">
        <w:rPr>
          <w:rFonts w:ascii="Times New Roman" w:hAnsi="Times New Roman" w:cs="Times New Roman"/>
          <w:sz w:val="28"/>
          <w:szCs w:val="28"/>
        </w:rPr>
        <w:t>» (</w:t>
      </w:r>
      <w:r w:rsidR="003E25AC" w:rsidRPr="00930BCB">
        <w:rPr>
          <w:rFonts w:ascii="Times New Roman" w:hAnsi="Times New Roman" w:cs="Times New Roman"/>
          <w:bCs/>
          <w:color w:val="000000"/>
          <w:sz w:val="28"/>
          <w:szCs w:val="28"/>
        </w:rPr>
        <w:t>144 академических часа</w:t>
      </w:r>
      <w:r w:rsidRPr="00A81F33">
        <w:rPr>
          <w:rFonts w:ascii="Times New Roman" w:hAnsi="Times New Roman" w:cs="Times New Roman"/>
          <w:sz w:val="28"/>
          <w:szCs w:val="28"/>
        </w:rPr>
        <w:t xml:space="preserve">) </w:t>
      </w:r>
      <w:r w:rsidR="003E25AC">
        <w:rPr>
          <w:rFonts w:ascii="Times New Roman" w:hAnsi="Times New Roman" w:cs="Times New Roman"/>
          <w:sz w:val="28"/>
          <w:szCs w:val="28"/>
        </w:rPr>
        <w:t>в период</w:t>
      </w:r>
      <w:r w:rsidRPr="00A81F33">
        <w:rPr>
          <w:rFonts w:ascii="Times New Roman" w:hAnsi="Times New Roman" w:cs="Times New Roman"/>
          <w:sz w:val="28"/>
          <w:szCs w:val="28"/>
        </w:rPr>
        <w:t xml:space="preserve"> </w:t>
      </w:r>
      <w:r w:rsidR="003E25AC">
        <w:rPr>
          <w:rFonts w:ascii="Times New Roman" w:hAnsi="Times New Roman" w:cs="Times New Roman"/>
          <w:sz w:val="28"/>
          <w:szCs w:val="28"/>
        </w:rPr>
        <w:t>с __________ по ___________</w:t>
      </w:r>
      <w:r w:rsidRPr="00A81F33">
        <w:rPr>
          <w:rFonts w:ascii="Times New Roman" w:hAnsi="Times New Roman" w:cs="Times New Roman"/>
          <w:sz w:val="28"/>
          <w:szCs w:val="28"/>
        </w:rPr>
        <w:t xml:space="preserve"> за счет бюджетных ассигнований федерального бюджета</w:t>
      </w:r>
      <w:r w:rsidR="003E25AC">
        <w:rPr>
          <w:rFonts w:ascii="Times New Roman" w:hAnsi="Times New Roman" w:cs="Times New Roman"/>
          <w:sz w:val="28"/>
          <w:szCs w:val="28"/>
        </w:rPr>
        <w:t xml:space="preserve"> следующим специалистам:</w:t>
      </w:r>
      <w:proofErr w:type="gramEnd"/>
    </w:p>
    <w:p w14:paraId="5D6D886C" w14:textId="77777777" w:rsidR="003E25AC" w:rsidRDefault="003E25AC" w:rsidP="003E25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Ивановой Ирине Ивановне – зав. ФАП…</w:t>
      </w:r>
    </w:p>
    <w:p w14:paraId="4E178DD8" w14:textId="77777777" w:rsidR="003E25AC" w:rsidRDefault="003E25AC" w:rsidP="003E25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Петровой Елене Ивановне - зав. ФАП…</w:t>
      </w:r>
    </w:p>
    <w:p w14:paraId="78A985E9" w14:textId="77777777" w:rsidR="003E25AC" w:rsidRDefault="003E25AC" w:rsidP="003E25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</w:p>
    <w:p w14:paraId="1A8331CF" w14:textId="77777777" w:rsidR="003E25AC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1A96E9" w14:textId="77777777" w:rsidR="003E25AC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51C31C7" w14:textId="77777777" w:rsidR="003E25AC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AE5D90" w14:textId="77777777" w:rsidR="00A058C1" w:rsidRDefault="000C327D" w:rsidP="00A05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33">
        <w:rPr>
          <w:rFonts w:ascii="Times New Roman" w:hAnsi="Times New Roman" w:cs="Times New Roman"/>
          <w:sz w:val="28"/>
          <w:szCs w:val="28"/>
        </w:rPr>
        <w:t>Руководитель организации (главный врач) ____________/____________</w:t>
      </w:r>
    </w:p>
    <w:p w14:paraId="5D480E9D" w14:textId="77777777" w:rsidR="003E25AC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658ACE" w14:textId="77777777" w:rsidR="003E25AC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8ADEA5" w14:textId="77777777" w:rsidR="003E25AC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8C49AA" w14:textId="77777777" w:rsidR="003E25AC" w:rsidRDefault="003E25AC" w:rsidP="0000587C">
      <w:pPr>
        <w:rPr>
          <w:rFonts w:ascii="Times New Roman" w:hAnsi="Times New Roman" w:cs="Times New Roman"/>
          <w:sz w:val="28"/>
          <w:szCs w:val="28"/>
        </w:rPr>
      </w:pPr>
    </w:p>
    <w:p w14:paraId="74F2E3E8" w14:textId="77777777" w:rsidR="001E5921" w:rsidRDefault="001E5921" w:rsidP="0000587C">
      <w:pPr>
        <w:rPr>
          <w:rFonts w:ascii="Times New Roman" w:hAnsi="Times New Roman" w:cs="Times New Roman"/>
          <w:sz w:val="28"/>
          <w:szCs w:val="28"/>
        </w:rPr>
      </w:pPr>
    </w:p>
    <w:p w14:paraId="251E43BA" w14:textId="77777777" w:rsidR="001E5921" w:rsidRDefault="001E5921" w:rsidP="0000587C">
      <w:pPr>
        <w:rPr>
          <w:rFonts w:ascii="Times New Roman" w:hAnsi="Times New Roman" w:cs="Times New Roman"/>
          <w:sz w:val="28"/>
          <w:szCs w:val="28"/>
        </w:rPr>
      </w:pPr>
    </w:p>
    <w:p w14:paraId="15190792" w14:textId="77777777" w:rsidR="001E5921" w:rsidRPr="00CE623F" w:rsidRDefault="001E5921" w:rsidP="001E592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E623F">
        <w:rPr>
          <w:rFonts w:ascii="Times New Roman" w:hAnsi="Times New Roman" w:cs="Times New Roman"/>
          <w:i/>
          <w:sz w:val="28"/>
          <w:szCs w:val="28"/>
        </w:rPr>
        <w:lastRenderedPageBreak/>
        <w:t>Если один человек направляется поменять текст:</w:t>
      </w:r>
    </w:p>
    <w:p w14:paraId="7C442D13" w14:textId="77777777" w:rsidR="001E5921" w:rsidRDefault="001E5921" w:rsidP="00C648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F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ОБУЗ</w:t>
      </w:r>
      <w:r w:rsidRPr="00A81F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                                 ЦРБ» просит выделить путевку </w:t>
      </w:r>
      <w:r w:rsidRPr="00A81F33">
        <w:rPr>
          <w:rFonts w:ascii="Times New Roman" w:hAnsi="Times New Roman" w:cs="Times New Roman"/>
          <w:sz w:val="28"/>
          <w:szCs w:val="28"/>
        </w:rPr>
        <w:t>на обучение</w:t>
      </w:r>
      <w:r w:rsidR="00C648DA">
        <w:rPr>
          <w:rFonts w:ascii="Times New Roman" w:hAnsi="Times New Roman" w:cs="Times New Roman"/>
          <w:sz w:val="28"/>
          <w:szCs w:val="28"/>
        </w:rPr>
        <w:t xml:space="preserve"> заведующей</w:t>
      </w:r>
      <w:r>
        <w:rPr>
          <w:rFonts w:ascii="Times New Roman" w:hAnsi="Times New Roman" w:cs="Times New Roman"/>
          <w:sz w:val="28"/>
          <w:szCs w:val="28"/>
        </w:rPr>
        <w:t xml:space="preserve"> ФАП-фельдшеру Ивановой Ирине Ивановне</w:t>
      </w:r>
      <w:r w:rsidRPr="00A81F33">
        <w:rPr>
          <w:rFonts w:ascii="Times New Roman" w:hAnsi="Times New Roman" w:cs="Times New Roman"/>
          <w:sz w:val="28"/>
          <w:szCs w:val="28"/>
        </w:rPr>
        <w:t xml:space="preserve">  по дополнительной профессиональной программе повышения квалификации «</w:t>
      </w:r>
      <w:r w:rsidRPr="00930BCB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Организация хранения, учета и отпуска лекарственных препаратов в медицинских организациях, имеющих лицензию на фармацевтическую деятельность</w:t>
      </w:r>
      <w:r w:rsidRPr="00A81F33">
        <w:rPr>
          <w:rFonts w:ascii="Times New Roman" w:hAnsi="Times New Roman" w:cs="Times New Roman"/>
          <w:sz w:val="28"/>
          <w:szCs w:val="28"/>
        </w:rPr>
        <w:t>» (</w:t>
      </w:r>
      <w:r w:rsidRPr="00930BCB">
        <w:rPr>
          <w:rFonts w:ascii="Times New Roman" w:hAnsi="Times New Roman" w:cs="Times New Roman"/>
          <w:bCs/>
          <w:color w:val="000000"/>
          <w:sz w:val="28"/>
          <w:szCs w:val="28"/>
        </w:rPr>
        <w:t>144 академических часа</w:t>
      </w:r>
      <w:r w:rsidRPr="00A81F3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период</w:t>
      </w:r>
      <w:r w:rsidRPr="00A81F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Pr="00A81F33">
        <w:rPr>
          <w:rFonts w:ascii="Times New Roman" w:hAnsi="Times New Roman" w:cs="Times New Roman"/>
          <w:sz w:val="28"/>
          <w:szCs w:val="28"/>
        </w:rPr>
        <w:t xml:space="preserve"> за счет бюджетных ассигнований федерального бюджета</w:t>
      </w:r>
      <w:r w:rsidR="00C648DA">
        <w:rPr>
          <w:rFonts w:ascii="Times New Roman" w:hAnsi="Times New Roman" w:cs="Times New Roman"/>
          <w:sz w:val="28"/>
          <w:szCs w:val="28"/>
        </w:rPr>
        <w:t>.</w:t>
      </w:r>
    </w:p>
    <w:p w14:paraId="5E822537" w14:textId="77777777" w:rsidR="003E25AC" w:rsidRPr="00A81F33" w:rsidRDefault="003E25AC" w:rsidP="00A058C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E25AC" w:rsidRPr="00A81F33" w:rsidSect="008B3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A058C1"/>
    <w:rsid w:val="00004E81"/>
    <w:rsid w:val="0000587C"/>
    <w:rsid w:val="000C327D"/>
    <w:rsid w:val="001872F2"/>
    <w:rsid w:val="001E5921"/>
    <w:rsid w:val="00225726"/>
    <w:rsid w:val="00272C34"/>
    <w:rsid w:val="00370758"/>
    <w:rsid w:val="003B09CB"/>
    <w:rsid w:val="003E25AC"/>
    <w:rsid w:val="008A1DC1"/>
    <w:rsid w:val="008B37A7"/>
    <w:rsid w:val="00A058C1"/>
    <w:rsid w:val="00A369D0"/>
    <w:rsid w:val="00A81F33"/>
    <w:rsid w:val="00B51C33"/>
    <w:rsid w:val="00C648DA"/>
    <w:rsid w:val="00C64C7A"/>
    <w:rsid w:val="00CE623F"/>
    <w:rsid w:val="00D90019"/>
    <w:rsid w:val="00E20801"/>
    <w:rsid w:val="00E67CFF"/>
    <w:rsid w:val="00E7764F"/>
    <w:rsid w:val="00F7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8D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58C1"/>
    <w:rPr>
      <w:color w:val="0000FF"/>
      <w:u w:val="single"/>
    </w:rPr>
  </w:style>
  <w:style w:type="paragraph" w:customStyle="1" w:styleId="structureotstup">
    <w:name w:val="structureotstup"/>
    <w:basedOn w:val="a"/>
    <w:rsid w:val="00A05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2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maps/?text=%D1%84%D0%B0%D1%80%D0%BC%20%D1%84%D0%B0%D0%BA%D1%83%D0%BB%D1%8C%D1%82%D0%B5%D1%82%20%D0%BA%D0%B3%D0%BC%D1%83&amp;source=wizbiz_new_map_single&amp;z=14&amp;ll=36.198116%2C51.751165&amp;sctx=CQAAAAEAFVYqqKgYQkAOoyB4fN1JQDKqDONuEM8%2Fwt1Zu%2B1CyT8DAAAAAAECAQAAAAAAAAABzOHdVemtNDIIAAAAAQAAgD8AAAAAAAAAAAIAAABydQ%3D%3D&amp;oid=1681051622&amp;ol=biz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</dc:creator>
  <cp:lastModifiedBy>ALEX</cp:lastModifiedBy>
  <cp:revision>7</cp:revision>
  <dcterms:created xsi:type="dcterms:W3CDTF">2017-08-30T09:14:00Z</dcterms:created>
  <dcterms:modified xsi:type="dcterms:W3CDTF">2017-10-19T10:18:00Z</dcterms:modified>
</cp:coreProperties>
</file>