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F74" w:rsidRPr="00AE4FAB" w:rsidRDefault="000D0F74" w:rsidP="00AE4FA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30BCB">
        <w:rPr>
          <w:rFonts w:ascii="Times New Roman" w:hAnsi="Times New Roman" w:cs="Times New Roman"/>
          <w:color w:val="000000"/>
          <w:sz w:val="28"/>
          <w:szCs w:val="28"/>
        </w:rPr>
        <w:t>График обучения со списком слушателей</w:t>
      </w:r>
      <w:r w:rsidRPr="00930B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дополнительной профессиональной программе повышения квалификации</w:t>
      </w:r>
      <w:r w:rsidRPr="00930BCB">
        <w:rPr>
          <w:rFonts w:ascii="Times New Roman" w:hAnsi="Times New Roman" w:cs="Times New Roman"/>
          <w:color w:val="000000"/>
          <w:sz w:val="28"/>
          <w:szCs w:val="28"/>
        </w:rPr>
        <w:t xml:space="preserve"> «Организация хранения, учета и отпуска лекарственных препаратов в медицинских организациях, имеющих лицензию на фармацевтическую деятельность»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0BCB">
        <w:rPr>
          <w:rFonts w:ascii="Times New Roman" w:hAnsi="Times New Roman" w:cs="Times New Roman"/>
          <w:color w:val="000000"/>
          <w:sz w:val="28"/>
          <w:szCs w:val="28"/>
        </w:rPr>
        <w:t>(144 академических часа) за счет бюджетных ассигнований</w:t>
      </w:r>
    </w:p>
    <w:tbl>
      <w:tblPr>
        <w:tblW w:w="144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"/>
        <w:gridCol w:w="3805"/>
        <w:gridCol w:w="6737"/>
        <w:gridCol w:w="2977"/>
      </w:tblGrid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05" w:type="dxa"/>
          </w:tcPr>
          <w:p w:rsidR="000D0F74" w:rsidRPr="00B1558B" w:rsidRDefault="000D0F74" w:rsidP="00B15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737" w:type="dxa"/>
          </w:tcPr>
          <w:p w:rsidR="000D0F74" w:rsidRPr="00B1558B" w:rsidRDefault="000D0F74" w:rsidP="00B15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Период обучения</w:t>
            </w:r>
          </w:p>
        </w:tc>
      </w:tr>
      <w:tr w:rsidR="000D0F74" w:rsidRPr="00B1558B">
        <w:tc>
          <w:tcPr>
            <w:tcW w:w="14425" w:type="dxa"/>
            <w:gridSpan w:val="4"/>
          </w:tcPr>
          <w:p w:rsidR="000D0F74" w:rsidRPr="00B1558B" w:rsidRDefault="000D0F74" w:rsidP="00B15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Суджанская ЦРБ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3805" w:type="dxa"/>
          </w:tcPr>
          <w:p w:rsidR="000D0F74" w:rsidRPr="00B1558B" w:rsidRDefault="000D0F74" w:rsidP="000049C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Ващенко Владимир Николаевич</w:t>
            </w:r>
          </w:p>
        </w:tc>
        <w:tc>
          <w:tcPr>
            <w:tcW w:w="6737" w:type="dxa"/>
          </w:tcPr>
          <w:p w:rsidR="000D0F74" w:rsidRPr="00B1558B" w:rsidRDefault="000D0F74" w:rsidP="000049C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04.09.2017г.-30.09.2017г.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Харитоненко Марина Александровна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Заведующий фельдшерско-акушерским пунктом- 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04.09.2017г.-30.09.2017г.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Бондаренко Нина Григорьевна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04.09.2017г.-30.09.2017г.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Дудина Елена Васильевна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02.10.2017г.-28.10.2017г.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Рыжкова Татьяна Павловна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02.10.2017г.-28.10.2017г.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Литвинова Надежда Владимировна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02.10.2017г.-28.10.2017г.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Ильина Валентина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30.10.2017г.-25.11.2017г.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Прилуцкая Галина Васильевна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30.10.2017г.-25.11.2017г.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Жилина Анна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30.10.2017г.-25.11.2017г.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Беляева Ольга Николаевна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27.11.2017г.-23.12.2017г.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Волкова Ирина Николаевна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27.11.2017г.-23.12.2017г.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Дзюба Татьяна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27.11.2017г.-23.12.2017г.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Свиридова Раиса Васильевна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15.01.2018г.-10.02.2018г.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Пронякина Оксана Алексеевна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15.01.2018г.-10.02.2018г.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Репина Валентина Витальевна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15.01.2018г.-10.02.2018г.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Петренко Татьяна Дмитриевна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акушерка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12.02.2018г.-10.03.2018г.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Кирина Ольга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12.02.2018г.-10.03.2018г.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Скворцова Вера Михайловна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12.02.2018г.-10.03.2018г.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Болгова Ирина Васильевна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12.02.2018г.-10.03.2018г.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Затула Елена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12.03.2018г.-07.04.2018г.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Полякова Антонида Петровна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12.03.2018г.-07.04.2018г.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Шамченко Любовь Викторовна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12.03.2018г.-07.04.2018г.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Дробышева Наталья Михайловна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12.03.2018г.-07.04.2018г.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Михалевская Маргарита Сергеевна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12.03.2018г.-07.04.2018г.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Скибина Ольга Александровна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09.04.2018г.-05.05.2018г.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Борозняк Елена Николаевна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09.04.2018г.-05.05.2018г.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Батылина Елена Викторовна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09.04.2018г.-05.05.2018г.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Стразд Светлана Николаевна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07.05.2018г.-02.06.2018г.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Логвинова Ольга Ивановна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медицинская сестра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07.05.2018г.-02.06.2018г.</w:t>
            </w:r>
          </w:p>
        </w:tc>
      </w:tr>
      <w:tr w:rsidR="000D0F74" w:rsidRPr="00B1558B">
        <w:tc>
          <w:tcPr>
            <w:tcW w:w="906" w:type="dxa"/>
          </w:tcPr>
          <w:p w:rsidR="000D0F74" w:rsidRPr="00B1558B" w:rsidRDefault="000D0F74" w:rsidP="00B1558B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805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Неежмакова Татьяна Павловна</w:t>
            </w:r>
          </w:p>
        </w:tc>
        <w:tc>
          <w:tcPr>
            <w:tcW w:w="6737" w:type="dxa"/>
          </w:tcPr>
          <w:p w:rsidR="000D0F74" w:rsidRPr="00B1558B" w:rsidRDefault="000D0F74" w:rsidP="00E57AF9">
            <w:pPr>
              <w:pStyle w:val="a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Заведующий фельдшерско-акушерским пунктом- фельдшер</w:t>
            </w:r>
          </w:p>
        </w:tc>
        <w:tc>
          <w:tcPr>
            <w:tcW w:w="2977" w:type="dxa"/>
          </w:tcPr>
          <w:p w:rsidR="000D0F74" w:rsidRPr="00B1558B" w:rsidRDefault="000D0F74" w:rsidP="00B15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58B">
              <w:rPr>
                <w:rFonts w:ascii="Times New Roman" w:hAnsi="Times New Roman" w:cs="Times New Roman"/>
                <w:sz w:val="20"/>
                <w:szCs w:val="20"/>
              </w:rPr>
              <w:t>07.05.2018г.-02.06.2018г.</w:t>
            </w:r>
          </w:p>
        </w:tc>
      </w:tr>
    </w:tbl>
    <w:p w:rsidR="000D0F74" w:rsidRPr="006177C0" w:rsidRDefault="000D0F74" w:rsidP="00710372">
      <w:pPr>
        <w:spacing w:after="0" w:line="240" w:lineRule="auto"/>
      </w:pPr>
    </w:p>
    <w:sectPr w:rsidR="000D0F74" w:rsidRPr="006177C0" w:rsidSect="00750760">
      <w:footerReference w:type="default" r:id="rId6"/>
      <w:pgSz w:w="16838" w:h="11906" w:orient="landscape"/>
      <w:pgMar w:top="1701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F74" w:rsidRDefault="000D0F74" w:rsidP="00750760">
      <w:pPr>
        <w:spacing w:after="0" w:line="240" w:lineRule="auto"/>
      </w:pPr>
      <w:r>
        <w:separator/>
      </w:r>
    </w:p>
  </w:endnote>
  <w:endnote w:type="continuationSeparator" w:id="0">
    <w:p w:rsidR="000D0F74" w:rsidRDefault="000D0F74" w:rsidP="00750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4" w:rsidRDefault="000D0F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F74" w:rsidRDefault="000D0F74" w:rsidP="00750760">
      <w:pPr>
        <w:spacing w:after="0" w:line="240" w:lineRule="auto"/>
      </w:pPr>
      <w:r>
        <w:separator/>
      </w:r>
    </w:p>
  </w:footnote>
  <w:footnote w:type="continuationSeparator" w:id="0">
    <w:p w:rsidR="000D0F74" w:rsidRDefault="000D0F74" w:rsidP="00750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37C6"/>
    <w:rsid w:val="000049C9"/>
    <w:rsid w:val="00017D8E"/>
    <w:rsid w:val="00052AD7"/>
    <w:rsid w:val="000543C4"/>
    <w:rsid w:val="000829C0"/>
    <w:rsid w:val="000B043F"/>
    <w:rsid w:val="000D0F74"/>
    <w:rsid w:val="00110DD6"/>
    <w:rsid w:val="00144AEE"/>
    <w:rsid w:val="001B4DD1"/>
    <w:rsid w:val="001B64D0"/>
    <w:rsid w:val="001C70EE"/>
    <w:rsid w:val="001D766E"/>
    <w:rsid w:val="002134F2"/>
    <w:rsid w:val="0028678B"/>
    <w:rsid w:val="002C2A94"/>
    <w:rsid w:val="002D231D"/>
    <w:rsid w:val="002D330E"/>
    <w:rsid w:val="002D3590"/>
    <w:rsid w:val="002D6E19"/>
    <w:rsid w:val="00311DF5"/>
    <w:rsid w:val="0031243D"/>
    <w:rsid w:val="003755C7"/>
    <w:rsid w:val="003D3582"/>
    <w:rsid w:val="003E0A38"/>
    <w:rsid w:val="003E0FCF"/>
    <w:rsid w:val="00421268"/>
    <w:rsid w:val="0043025B"/>
    <w:rsid w:val="00471928"/>
    <w:rsid w:val="00472E1F"/>
    <w:rsid w:val="0049621A"/>
    <w:rsid w:val="004B0EE3"/>
    <w:rsid w:val="004E0DE9"/>
    <w:rsid w:val="004F1A92"/>
    <w:rsid w:val="004F3D59"/>
    <w:rsid w:val="005025D5"/>
    <w:rsid w:val="005123B4"/>
    <w:rsid w:val="00512D64"/>
    <w:rsid w:val="005463B1"/>
    <w:rsid w:val="0057133D"/>
    <w:rsid w:val="00573A83"/>
    <w:rsid w:val="006171BA"/>
    <w:rsid w:val="006177C0"/>
    <w:rsid w:val="006441D3"/>
    <w:rsid w:val="00682B1D"/>
    <w:rsid w:val="006A4736"/>
    <w:rsid w:val="006E6082"/>
    <w:rsid w:val="006F5CF0"/>
    <w:rsid w:val="00707F94"/>
    <w:rsid w:val="00710372"/>
    <w:rsid w:val="007176CF"/>
    <w:rsid w:val="00750760"/>
    <w:rsid w:val="0079454D"/>
    <w:rsid w:val="00851670"/>
    <w:rsid w:val="008973C5"/>
    <w:rsid w:val="008D39D3"/>
    <w:rsid w:val="008F45AA"/>
    <w:rsid w:val="00930BCB"/>
    <w:rsid w:val="009902B1"/>
    <w:rsid w:val="009E3E89"/>
    <w:rsid w:val="009F24E0"/>
    <w:rsid w:val="009F3D50"/>
    <w:rsid w:val="00A0304D"/>
    <w:rsid w:val="00A14FA0"/>
    <w:rsid w:val="00A3584A"/>
    <w:rsid w:val="00A72C4A"/>
    <w:rsid w:val="00A87B94"/>
    <w:rsid w:val="00A968E5"/>
    <w:rsid w:val="00AA19D7"/>
    <w:rsid w:val="00AE4090"/>
    <w:rsid w:val="00AE4FAB"/>
    <w:rsid w:val="00AF52F3"/>
    <w:rsid w:val="00B1558B"/>
    <w:rsid w:val="00B64FCB"/>
    <w:rsid w:val="00B676EE"/>
    <w:rsid w:val="00B970C3"/>
    <w:rsid w:val="00C53FED"/>
    <w:rsid w:val="00C5594D"/>
    <w:rsid w:val="00D137C6"/>
    <w:rsid w:val="00D34052"/>
    <w:rsid w:val="00D57D93"/>
    <w:rsid w:val="00D63F8A"/>
    <w:rsid w:val="00D91001"/>
    <w:rsid w:val="00DA243F"/>
    <w:rsid w:val="00DB1DD7"/>
    <w:rsid w:val="00E56219"/>
    <w:rsid w:val="00E57AF9"/>
    <w:rsid w:val="00E74E8D"/>
    <w:rsid w:val="00EB4CAC"/>
    <w:rsid w:val="00EC48E2"/>
    <w:rsid w:val="00EC7160"/>
    <w:rsid w:val="00ED62D9"/>
    <w:rsid w:val="00EE462C"/>
    <w:rsid w:val="00EF04B0"/>
    <w:rsid w:val="00F2432B"/>
    <w:rsid w:val="00F448F3"/>
    <w:rsid w:val="00F6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26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1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930BC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A3584A"/>
    <w:pPr>
      <w:suppressLineNumbers/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semiHidden/>
    <w:rsid w:val="00750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50760"/>
  </w:style>
  <w:style w:type="paragraph" w:styleId="Footer">
    <w:name w:val="footer"/>
    <w:basedOn w:val="Normal"/>
    <w:link w:val="FooterChar"/>
    <w:uiPriority w:val="99"/>
    <w:rsid w:val="00750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50760"/>
  </w:style>
  <w:style w:type="paragraph" w:styleId="BalloonText">
    <w:name w:val="Balloon Text"/>
    <w:basedOn w:val="Normal"/>
    <w:link w:val="BalloonTextChar"/>
    <w:uiPriority w:val="99"/>
    <w:semiHidden/>
    <w:rsid w:val="001D7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76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5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209</TotalTime>
  <Pages>1</Pages>
  <Words>526</Words>
  <Characters>3000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Customer</cp:lastModifiedBy>
  <cp:revision>17</cp:revision>
  <dcterms:created xsi:type="dcterms:W3CDTF">2017-08-30T09:13:00Z</dcterms:created>
  <dcterms:modified xsi:type="dcterms:W3CDTF">2017-10-19T12:00:00Z</dcterms:modified>
</cp:coreProperties>
</file>